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3C24" w:rsidRDefault="004331A3">
      <w:r>
        <w:rPr>
          <w:noProof/>
        </w:rPr>
        <w:drawing>
          <wp:anchor distT="0" distB="0" distL="114300" distR="114300" simplePos="0" relativeHeight="251682816" behindDoc="1" locked="0" layoutInCell="1" allowOverlap="1" wp14:anchorId="21A84945" wp14:editId="500FAA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9675"/>
            <wp:effectExtent l="0" t="0" r="190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87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365760</wp:posOffset>
                </wp:positionV>
                <wp:extent cx="3044190" cy="5935345"/>
                <wp:effectExtent l="0" t="0" r="381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190" cy="593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6FC2" w:rsidRDefault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Programm</w:t>
                            </w:r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Einklappseite</w:t>
                            </w:r>
                            <w:proofErr w:type="spellEnd"/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)</w:t>
                            </w:r>
                          </w:p>
                          <w:p w:rsidR="001D0857" w:rsidRDefault="001D0857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1D0857" w:rsidRPr="001D0857" w:rsidRDefault="001D0857" w:rsidP="001D0857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  <w:r w:rsidRPr="001D0857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  <w:t>Hier Inhalt einfügen</w:t>
                            </w:r>
                          </w:p>
                          <w:p w:rsidR="001D0857" w:rsidRPr="001D0857" w:rsidRDefault="001D0857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-20pt;margin-top:28.8pt;width:239.7pt;height:467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" fillcolor="white [3201]" stroked="f" strokeweight=".5pt">
                <v:textbox>
                  <w:txbxContent>
                    <w:p w:rsidR="00706FC2" w:rsidRDefault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Programm</w:t>
                      </w:r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 xml:space="preserve"> (</w:t>
                      </w:r>
                      <w:proofErr w:type="spellStart"/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>Einklappseite</w:t>
                      </w:r>
                      <w:proofErr w:type="spellEnd"/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>)</w:t>
                      </w:r>
                    </w:p>
                    <w:p w:rsidR="001D0857" w:rsidRDefault="001D0857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1D0857" w:rsidRPr="001D0857" w:rsidRDefault="001D0857" w:rsidP="001D0857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  <w:r w:rsidRPr="001D0857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  <w:t>Hier Inhalt einfügen</w:t>
                      </w:r>
                    </w:p>
                    <w:p w:rsidR="001D0857" w:rsidRPr="001D0857" w:rsidRDefault="001D0857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3C24">
        <w:br w:type="page"/>
      </w:r>
    </w:p>
    <w:p w:rsidR="00DF1C22" w:rsidRPr="00A974C9" w:rsidRDefault="00D4087E" w:rsidP="00FD454F">
      <w:pPr>
        <w:ind w:left="-720" w:right="-288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-456993</wp:posOffset>
            </wp:positionH>
            <wp:positionV relativeFrom="paragraph">
              <wp:posOffset>0</wp:posOffset>
            </wp:positionV>
            <wp:extent cx="10691586" cy="7560000"/>
            <wp:effectExtent l="0" t="0" r="190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586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FC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1DAF7E" wp14:editId="37E23E21">
                <wp:simplePos x="0" y="0"/>
                <wp:positionH relativeFrom="column">
                  <wp:posOffset>3322320</wp:posOffset>
                </wp:positionH>
                <wp:positionV relativeFrom="paragraph">
                  <wp:posOffset>325120</wp:posOffset>
                </wp:positionV>
                <wp:extent cx="3044757" cy="5935345"/>
                <wp:effectExtent l="0" t="0" r="381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757" cy="593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6FC2" w:rsidRDefault="00706FC2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Programm</w:t>
                            </w:r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Spalte 2</w:t>
                            </w:r>
                          </w:p>
                          <w:p w:rsidR="001D0857" w:rsidRDefault="001D0857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1D0857" w:rsidRPr="001D0857" w:rsidRDefault="001D0857" w:rsidP="001D0857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  <w:r w:rsidRPr="001D0857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  <w:t>Hier Inhalt einfügen</w:t>
                            </w:r>
                          </w:p>
                          <w:p w:rsidR="001D0857" w:rsidRPr="001D0857" w:rsidRDefault="001D0857" w:rsidP="00706FC2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DAF7E" id="Textfeld 23" o:spid="_x0000_s1027" type="#_x0000_t202" style="position:absolute;left:0;text-align:left;margin-left:261.6pt;margin-top:25.6pt;width:239.75pt;height:467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" fillcolor="white [3201]" stroked="f" strokeweight=".5pt">
                <v:textbox>
                  <w:txbxContent>
                    <w:p w:rsidR="00706FC2" w:rsidRDefault="00706FC2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Programm</w:t>
                      </w:r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 xml:space="preserve"> Spalte 2</w:t>
                      </w:r>
                    </w:p>
                    <w:p w:rsidR="001D0857" w:rsidRDefault="001D0857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1D0857" w:rsidRPr="001D0857" w:rsidRDefault="001D0857" w:rsidP="001D0857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  <w:r w:rsidRPr="001D0857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  <w:t>Hier Inhalt einfügen</w:t>
                      </w:r>
                    </w:p>
                    <w:p w:rsidR="001D0857" w:rsidRPr="001D0857" w:rsidRDefault="001D0857" w:rsidP="00706FC2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FC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B55BF5" wp14:editId="68957C8D">
                <wp:simplePos x="0" y="0"/>
                <wp:positionH relativeFrom="column">
                  <wp:posOffset>6898640</wp:posOffset>
                </wp:positionH>
                <wp:positionV relativeFrom="paragraph">
                  <wp:posOffset>325120</wp:posOffset>
                </wp:positionV>
                <wp:extent cx="3044757" cy="5935345"/>
                <wp:effectExtent l="0" t="0" r="381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757" cy="593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6FC2" w:rsidRDefault="00706FC2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Programm</w:t>
                            </w:r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Spalte 3</w:t>
                            </w:r>
                          </w:p>
                          <w:p w:rsidR="001D0857" w:rsidRDefault="001D0857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1D0857" w:rsidRPr="001D0857" w:rsidRDefault="001D0857" w:rsidP="00706FC2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  <w:r w:rsidRPr="001D0857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  <w:t>Hier Inhalt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55BF5" id="Textfeld 26" o:spid="_x0000_s1028" type="#_x0000_t202" style="position:absolute;left:0;text-align:left;margin-left:543.2pt;margin-top:25.6pt;width:239.75pt;height:467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" fillcolor="white [3201]" stroked="f" strokeweight=".5pt">
                <v:textbox>
                  <w:txbxContent>
                    <w:p w:rsidR="00706FC2" w:rsidRDefault="00706FC2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Programm</w:t>
                      </w:r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 xml:space="preserve"> Spalte 3</w:t>
                      </w:r>
                    </w:p>
                    <w:p w:rsidR="001D0857" w:rsidRDefault="001D0857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1D0857" w:rsidRPr="001D0857" w:rsidRDefault="001D0857" w:rsidP="00706FC2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  <w:r w:rsidRPr="001D0857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  <w:t>Hier Inhalt einfügen</w:t>
                      </w:r>
                    </w:p>
                  </w:txbxContent>
                </v:textbox>
              </v:shape>
            </w:pict>
          </mc:Fallback>
        </mc:AlternateContent>
      </w:r>
      <w:r w:rsidR="00706FC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73D56B" wp14:editId="4CCF58B1">
                <wp:simplePos x="0" y="0"/>
                <wp:positionH relativeFrom="column">
                  <wp:posOffset>-193040</wp:posOffset>
                </wp:positionH>
                <wp:positionV relativeFrom="paragraph">
                  <wp:posOffset>325120</wp:posOffset>
                </wp:positionV>
                <wp:extent cx="3044757" cy="5935345"/>
                <wp:effectExtent l="0" t="0" r="381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757" cy="593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6FC2" w:rsidRDefault="00706FC2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Programm</w:t>
                            </w:r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Spalte 1</w:t>
                            </w:r>
                          </w:p>
                          <w:p w:rsidR="001D0857" w:rsidRDefault="001D0857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1D0857" w:rsidRPr="001D0857" w:rsidRDefault="001D0857" w:rsidP="00706FC2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  <w:r w:rsidRPr="001D0857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  <w:t>Hier Inhalt einfügen</w:t>
                            </w:r>
                          </w:p>
                          <w:p w:rsidR="00D4087E" w:rsidRPr="001D0857" w:rsidRDefault="00D4087E" w:rsidP="00706FC2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</w:p>
                          <w:p w:rsidR="00D4087E" w:rsidRPr="001D0857" w:rsidRDefault="00D4087E" w:rsidP="00706FC2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3D56B" id="Textfeld 22" o:spid="_x0000_s1029" type="#_x0000_t202" style="position:absolute;left:0;text-align:left;margin-left:-15.2pt;margin-top:25.6pt;width:239.75pt;height:467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" fillcolor="white [3201]" stroked="f" strokeweight=".5pt">
                <v:textbox>
                  <w:txbxContent>
                    <w:p w:rsidR="00706FC2" w:rsidRDefault="00706FC2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Programm</w:t>
                      </w:r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 xml:space="preserve"> Spalte 1</w:t>
                      </w:r>
                    </w:p>
                    <w:p w:rsidR="001D0857" w:rsidRDefault="001D0857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1D0857" w:rsidRPr="001D0857" w:rsidRDefault="001D0857" w:rsidP="00706FC2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  <w:r w:rsidRPr="001D0857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  <w:t>Hier Inhalt einfügen</w:t>
                      </w:r>
                    </w:p>
                    <w:p w:rsidR="00D4087E" w:rsidRPr="001D0857" w:rsidRDefault="00D4087E" w:rsidP="00706FC2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</w:p>
                    <w:p w:rsidR="00D4087E" w:rsidRPr="001D0857" w:rsidRDefault="00D4087E" w:rsidP="00706FC2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FC2">
        <w:t>´</w:t>
      </w:r>
      <w:r w:rsidR="007823E7">
        <w:t xml:space="preserve"> </w:t>
      </w:r>
    </w:p>
    <w:sectPr w:rsidR="00DF1C22" w:rsidRPr="00A974C9" w:rsidSect="00FD454F">
      <w:pgSz w:w="16839" w:h="11907" w:orient="landscape" w:code="9"/>
      <w:pgMar w:top="0" w:right="288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E69DA" w:rsidRDefault="002E69DA" w:rsidP="00FD454F">
      <w:pPr>
        <w:spacing w:before="0" w:after="0"/>
      </w:pPr>
      <w:r>
        <w:separator/>
      </w:r>
    </w:p>
  </w:endnote>
  <w:endnote w:type="continuationSeparator" w:id="0">
    <w:p w:rsidR="002E69DA" w:rsidRDefault="002E69DA" w:rsidP="00FD454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E69DA" w:rsidRDefault="002E69DA" w:rsidP="00FD454F">
      <w:pPr>
        <w:spacing w:before="0" w:after="0"/>
      </w:pPr>
      <w:r>
        <w:separator/>
      </w:r>
    </w:p>
  </w:footnote>
  <w:footnote w:type="continuationSeparator" w:id="0">
    <w:p w:rsidR="002E69DA" w:rsidRDefault="002E69DA" w:rsidP="00FD454F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54F"/>
    <w:rsid w:val="00035413"/>
    <w:rsid w:val="000A11D8"/>
    <w:rsid w:val="000A6E65"/>
    <w:rsid w:val="001C789F"/>
    <w:rsid w:val="001D0857"/>
    <w:rsid w:val="0027415B"/>
    <w:rsid w:val="002B1C48"/>
    <w:rsid w:val="002E69DA"/>
    <w:rsid w:val="0035736F"/>
    <w:rsid w:val="0036344B"/>
    <w:rsid w:val="004331A3"/>
    <w:rsid w:val="004E1EDD"/>
    <w:rsid w:val="006A3097"/>
    <w:rsid w:val="00706FC2"/>
    <w:rsid w:val="007823E7"/>
    <w:rsid w:val="009504AB"/>
    <w:rsid w:val="009719E6"/>
    <w:rsid w:val="00A83C24"/>
    <w:rsid w:val="00A974C9"/>
    <w:rsid w:val="00AD50F5"/>
    <w:rsid w:val="00B711E9"/>
    <w:rsid w:val="00BA3F86"/>
    <w:rsid w:val="00C70E9A"/>
    <w:rsid w:val="00D4087E"/>
    <w:rsid w:val="00D6499D"/>
    <w:rsid w:val="00D8611B"/>
    <w:rsid w:val="00DF1C22"/>
    <w:rsid w:val="00E944A1"/>
    <w:rsid w:val="00FD454F"/>
    <w:rsid w:val="00FF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5F23B-4421-EE4F-A5AF-AA7C8C113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de-DE" w:eastAsia="en-US" w:bidi="de-DE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974C9"/>
    <w:rPr>
      <w:b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FD454F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D454F"/>
    <w:rPr>
      <w:b/>
    </w:rPr>
  </w:style>
  <w:style w:type="paragraph" w:styleId="Fuzeile">
    <w:name w:val="footer"/>
    <w:basedOn w:val="Standard"/>
    <w:link w:val="FuzeileZchn"/>
    <w:uiPriority w:val="99"/>
    <w:unhideWhenUsed/>
    <w:rsid w:val="00FD454F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D454F"/>
    <w:rPr>
      <w:b/>
    </w:rPr>
  </w:style>
  <w:style w:type="paragraph" w:customStyle="1" w:styleId="EinfAbs">
    <w:name w:val="[Einf. Abs.]"/>
    <w:basedOn w:val="Standard"/>
    <w:uiPriority w:val="99"/>
    <w:rsid w:val="009504AB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  <w:b w:val="0"/>
      <w:color w:val="000000"/>
      <w:lang w:bidi="ar-SA"/>
    </w:rPr>
  </w:style>
  <w:style w:type="character" w:styleId="Hyperlink">
    <w:name w:val="Hyperlink"/>
    <w:basedOn w:val="Absatz-Standardschriftart"/>
    <w:uiPriority w:val="99"/>
    <w:unhideWhenUsed/>
    <w:rsid w:val="007823E7"/>
    <w:rPr>
      <w:color w:val="58ACB3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823E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unhideWhenUsed/>
    <w:qFormat/>
    <w:rsid w:val="00D408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a/Library/Containers/com.microsoft.Word/Data/Library/Application%20Support/Microsoft/Office/16.0/DTS/de-DE%7b98C70432-0E58-6C42-AF5A-ED4589B7769B%7d/%7b11722A48-47DB-9644-9A20-14AD3AF2E9C3%7dtf10002087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FF30AD-A377-A34F-81BE-792DDC85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{11722A48-47DB-9644-9A20-14AD3AF2E9C3}tf10002087.dotx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Fabian Kippenberg</cp:lastModifiedBy>
  <cp:revision>6</cp:revision>
  <dcterms:created xsi:type="dcterms:W3CDTF">2020-10-28T09:18:00Z</dcterms:created>
  <dcterms:modified xsi:type="dcterms:W3CDTF">2020-11-09T16:32:00Z</dcterms:modified>
</cp:coreProperties>
</file>