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5E36" w14:textId="77777777" w:rsidR="00A83C24" w:rsidRDefault="004331A3">
      <w:r>
        <w:rPr>
          <w:noProof/>
        </w:rPr>
        <w:drawing>
          <wp:anchor distT="0" distB="0" distL="114300" distR="114300" simplePos="0" relativeHeight="251682816" behindDoc="1" locked="0" layoutInCell="1" allowOverlap="1" wp14:anchorId="1321508A" wp14:editId="622845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5187" cy="7559674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87" cy="755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44BD1" wp14:editId="092D61DA">
                <wp:simplePos x="0" y="0"/>
                <wp:positionH relativeFrom="column">
                  <wp:posOffset>-254000</wp:posOffset>
                </wp:positionH>
                <wp:positionV relativeFrom="paragraph">
                  <wp:posOffset>365760</wp:posOffset>
                </wp:positionV>
                <wp:extent cx="3044190" cy="5935345"/>
                <wp:effectExtent l="0" t="0" r="381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E9B04" w14:textId="77777777" w:rsidR="00706FC2" w:rsidRDefault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Einklappseite</w:t>
                            </w:r>
                            <w:proofErr w:type="spellEnd"/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</w:t>
                            </w:r>
                          </w:p>
                          <w:p w14:paraId="159DC285" w14:textId="77777777" w:rsidR="001D0857" w:rsidRDefault="001D0857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03C2887" w14:textId="77777777" w:rsidR="001D0857" w:rsidRPr="001D0857" w:rsidRDefault="001D0857" w:rsidP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14:paraId="7EEBB66E" w14:textId="77777777" w:rsidR="001D0857" w:rsidRPr="001D0857" w:rsidRDefault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44BD1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20pt;margin-top:28.8pt;width:239.7pt;height:467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" fillcolor="white [3201]" stroked="f" strokeweight=".5pt">
                <v:textbox>
                  <w:txbxContent>
                    <w:p w14:paraId="4F4E9B04" w14:textId="77777777" w:rsidR="00706FC2" w:rsidRDefault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(</w:t>
                      </w:r>
                      <w:proofErr w:type="spellStart"/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>Einklappseite</w:t>
                      </w:r>
                      <w:proofErr w:type="spellEnd"/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>)</w:t>
                      </w:r>
                    </w:p>
                    <w:p w14:paraId="159DC285" w14:textId="77777777" w:rsidR="001D0857" w:rsidRDefault="001D0857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03C2887" w14:textId="77777777" w:rsidR="001D0857" w:rsidRPr="001D0857" w:rsidRDefault="001D0857" w:rsidP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14:paraId="7EEBB66E" w14:textId="77777777" w:rsidR="001D0857" w:rsidRPr="001D0857" w:rsidRDefault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C24">
        <w:br w:type="page"/>
      </w:r>
    </w:p>
    <w:p w14:paraId="5517F510" w14:textId="77777777" w:rsidR="00DF1C22" w:rsidRPr="00A974C9" w:rsidRDefault="00D4087E" w:rsidP="00FD454F">
      <w:pPr>
        <w:ind w:left="-720" w:right="-288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D0FB0A7" wp14:editId="51647516">
            <wp:simplePos x="0" y="0"/>
            <wp:positionH relativeFrom="column">
              <wp:posOffset>-456993</wp:posOffset>
            </wp:positionH>
            <wp:positionV relativeFrom="paragraph">
              <wp:posOffset>0</wp:posOffset>
            </wp:positionV>
            <wp:extent cx="10691586" cy="7560000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8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5B944E" wp14:editId="63555EBB">
                <wp:simplePos x="0" y="0"/>
                <wp:positionH relativeFrom="column">
                  <wp:posOffset>3322320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EA11C" w14:textId="77777777"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2</w:t>
                            </w:r>
                          </w:p>
                          <w:p w14:paraId="2E479108" w14:textId="77777777"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A939BED" w14:textId="77777777" w:rsidR="001D0857" w:rsidRPr="001D0857" w:rsidRDefault="001D0857" w:rsidP="001D0857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14:paraId="5BD19987" w14:textId="77777777"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944E" id="Textfeld 23" o:spid="_x0000_s1027" type="#_x0000_t202" style="position:absolute;left:0;text-align:left;margin-left:261.6pt;margin-top:25.6pt;width:239.75pt;height:467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" fillcolor="white [3201]" stroked="f" strokeweight=".5pt">
                <v:textbox>
                  <w:txbxContent>
                    <w:p w14:paraId="4A0EA11C" w14:textId="77777777"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2</w:t>
                      </w:r>
                    </w:p>
                    <w:p w14:paraId="2E479108" w14:textId="77777777"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A939BED" w14:textId="77777777" w:rsidR="001D0857" w:rsidRPr="001D0857" w:rsidRDefault="001D0857" w:rsidP="001D0857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14:paraId="5BD19987" w14:textId="77777777"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02970" wp14:editId="35E2910B">
                <wp:simplePos x="0" y="0"/>
                <wp:positionH relativeFrom="column">
                  <wp:posOffset>6898640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563A1" w14:textId="77777777"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3</w:t>
                            </w:r>
                          </w:p>
                          <w:p w14:paraId="63FBF7C5" w14:textId="77777777"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45D2A11" w14:textId="77777777"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2970" id="Textfeld 26" o:spid="_x0000_s1028" type="#_x0000_t202" style="position:absolute;left:0;text-align:left;margin-left:543.2pt;margin-top:25.6pt;width:239.75pt;height:467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" fillcolor="white [3201]" stroked="f" strokeweight=".5pt">
                <v:textbox>
                  <w:txbxContent>
                    <w:p w14:paraId="5FF563A1" w14:textId="77777777"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3</w:t>
                      </w:r>
                    </w:p>
                    <w:p w14:paraId="63FBF7C5" w14:textId="77777777"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45D2A11" w14:textId="77777777"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</w:txbxContent>
                </v:textbox>
              </v:shape>
            </w:pict>
          </mc:Fallback>
        </mc:AlternateContent>
      </w:r>
      <w:r w:rsidR="00706F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3274A" wp14:editId="586728FC">
                <wp:simplePos x="0" y="0"/>
                <wp:positionH relativeFrom="column">
                  <wp:posOffset>-193040</wp:posOffset>
                </wp:positionH>
                <wp:positionV relativeFrom="paragraph">
                  <wp:posOffset>325120</wp:posOffset>
                </wp:positionV>
                <wp:extent cx="3044757" cy="5935345"/>
                <wp:effectExtent l="0" t="0" r="381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757" cy="593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183AF" w14:textId="77777777" w:rsidR="00706FC2" w:rsidRDefault="00706FC2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Programm</w:t>
                            </w:r>
                            <w:r w:rsidR="00D4087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Spalte 1</w:t>
                            </w:r>
                          </w:p>
                          <w:p w14:paraId="0DA57A03" w14:textId="77777777" w:rsidR="001D0857" w:rsidRDefault="001D0857" w:rsidP="00706FC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04689BA" w14:textId="77777777" w:rsidR="001D0857" w:rsidRPr="001D0857" w:rsidRDefault="001D0857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  <w:r w:rsidRPr="001D0857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  <w:t>Hier Inhalt einfügen</w:t>
                            </w:r>
                          </w:p>
                          <w:p w14:paraId="4D1E66BB" w14:textId="77777777" w:rsidR="00D4087E" w:rsidRPr="001D0857" w:rsidRDefault="00D4087E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  <w:p w14:paraId="2257FCAF" w14:textId="77777777" w:rsidR="00D4087E" w:rsidRPr="001D0857" w:rsidRDefault="00D4087E" w:rsidP="00706FC2">
                            <w:pP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274A" id="Textfeld 22" o:spid="_x0000_s1029" type="#_x0000_t202" style="position:absolute;left:0;text-align:left;margin-left:-15.2pt;margin-top:25.6pt;width:239.75pt;height:467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" fillcolor="white [3201]" stroked="f" strokeweight=".5pt">
                <v:textbox>
                  <w:txbxContent>
                    <w:p w14:paraId="128183AF" w14:textId="77777777" w:rsidR="00706FC2" w:rsidRDefault="00706FC2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Programm</w:t>
                      </w:r>
                      <w:r w:rsidR="00D4087E">
                        <w:rPr>
                          <w:rFonts w:ascii="Arial" w:hAnsi="Arial" w:cs="Arial"/>
                          <w:color w:val="000000" w:themeColor="text1"/>
                        </w:rPr>
                        <w:t xml:space="preserve"> Spalte 1</w:t>
                      </w:r>
                    </w:p>
                    <w:p w14:paraId="0DA57A03" w14:textId="77777777" w:rsidR="001D0857" w:rsidRDefault="001D0857" w:rsidP="00706FC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04689BA" w14:textId="77777777" w:rsidR="001D0857" w:rsidRPr="001D0857" w:rsidRDefault="001D0857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  <w:r w:rsidRPr="001D0857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  <w:t>Hier Inhalt einfügen</w:t>
                      </w:r>
                    </w:p>
                    <w:p w14:paraId="4D1E66BB" w14:textId="77777777" w:rsidR="00D4087E" w:rsidRPr="001D0857" w:rsidRDefault="00D4087E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  <w:p w14:paraId="2257FCAF" w14:textId="77777777" w:rsidR="00D4087E" w:rsidRPr="001D0857" w:rsidRDefault="00D4087E" w:rsidP="00706FC2">
                      <w:pP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FC2">
        <w:t>´</w:t>
      </w:r>
      <w:r w:rsidR="007823E7">
        <w:t xml:space="preserve"> </w:t>
      </w:r>
    </w:p>
    <w:sectPr w:rsidR="00DF1C22" w:rsidRPr="00A974C9" w:rsidSect="00FD454F">
      <w:pgSz w:w="16839" w:h="11907" w:orient="landscape" w:code="9"/>
      <w:pgMar w:top="0" w:right="288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A590D" w14:textId="77777777" w:rsidR="00947190" w:rsidRDefault="00947190" w:rsidP="00FD454F">
      <w:pPr>
        <w:spacing w:before="0" w:after="0"/>
      </w:pPr>
      <w:r>
        <w:separator/>
      </w:r>
    </w:p>
  </w:endnote>
  <w:endnote w:type="continuationSeparator" w:id="0">
    <w:p w14:paraId="4E6E5FD3" w14:textId="77777777" w:rsidR="00947190" w:rsidRDefault="00947190" w:rsidP="00FD45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4544" w14:textId="77777777" w:rsidR="00947190" w:rsidRDefault="00947190" w:rsidP="00FD454F">
      <w:pPr>
        <w:spacing w:before="0" w:after="0"/>
      </w:pPr>
      <w:r>
        <w:separator/>
      </w:r>
    </w:p>
  </w:footnote>
  <w:footnote w:type="continuationSeparator" w:id="0">
    <w:p w14:paraId="041769DE" w14:textId="77777777" w:rsidR="00947190" w:rsidRDefault="00947190" w:rsidP="00FD454F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54F"/>
    <w:rsid w:val="00035413"/>
    <w:rsid w:val="000A11D8"/>
    <w:rsid w:val="000A6E65"/>
    <w:rsid w:val="001C789F"/>
    <w:rsid w:val="001D0857"/>
    <w:rsid w:val="0027415B"/>
    <w:rsid w:val="002B1C48"/>
    <w:rsid w:val="002E69DA"/>
    <w:rsid w:val="0035736F"/>
    <w:rsid w:val="0036344B"/>
    <w:rsid w:val="004331A3"/>
    <w:rsid w:val="004E1EDD"/>
    <w:rsid w:val="006A3097"/>
    <w:rsid w:val="00706FC2"/>
    <w:rsid w:val="007823E7"/>
    <w:rsid w:val="00947190"/>
    <w:rsid w:val="009504AB"/>
    <w:rsid w:val="009719E6"/>
    <w:rsid w:val="00A83C24"/>
    <w:rsid w:val="00A974C9"/>
    <w:rsid w:val="00AD50F5"/>
    <w:rsid w:val="00B711E9"/>
    <w:rsid w:val="00BA3F86"/>
    <w:rsid w:val="00BB4566"/>
    <w:rsid w:val="00BE1085"/>
    <w:rsid w:val="00C70E9A"/>
    <w:rsid w:val="00D4087E"/>
    <w:rsid w:val="00D6499D"/>
    <w:rsid w:val="00D8611B"/>
    <w:rsid w:val="00DF1C22"/>
    <w:rsid w:val="00E944A1"/>
    <w:rsid w:val="00FD454F"/>
    <w:rsid w:val="00FE267F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F81C6"/>
  <w15:chartTrackingRefBased/>
  <w15:docId w15:val="{A725F23B-4421-EE4F-A5AF-AA7C8C11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de-DE" w:eastAsia="en-US" w:bidi="de-DE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74C9"/>
    <w:rPr>
      <w:b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FD454F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D454F"/>
    <w:rPr>
      <w:b/>
    </w:rPr>
  </w:style>
  <w:style w:type="paragraph" w:styleId="Fuzeile">
    <w:name w:val="footer"/>
    <w:basedOn w:val="Standard"/>
    <w:link w:val="FuzeileZchn"/>
    <w:uiPriority w:val="99"/>
    <w:unhideWhenUsed/>
    <w:rsid w:val="00FD454F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D454F"/>
    <w:rPr>
      <w:b/>
    </w:rPr>
  </w:style>
  <w:style w:type="paragraph" w:customStyle="1" w:styleId="EinfAbs">
    <w:name w:val="[Einf. Abs.]"/>
    <w:basedOn w:val="Standard"/>
    <w:uiPriority w:val="99"/>
    <w:rsid w:val="009504AB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b w:val="0"/>
      <w:color w:val="000000"/>
      <w:lang w:bidi="ar-SA"/>
    </w:rPr>
  </w:style>
  <w:style w:type="character" w:styleId="Hyperlink">
    <w:name w:val="Hyperlink"/>
    <w:basedOn w:val="Absatz-Standardschriftart"/>
    <w:uiPriority w:val="99"/>
    <w:unhideWhenUsed/>
    <w:rsid w:val="007823E7"/>
    <w:rPr>
      <w:color w:val="58ACB3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23E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unhideWhenUsed/>
    <w:qFormat/>
    <w:rsid w:val="00D40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a/Library/Containers/com.microsoft.Word/Data/Library/Application%20Support/Microsoft/Office/16.0/DTS/de-DE%7b98C70432-0E58-6C42-AF5A-ED4589B7769B%7d/%7b11722A48-47DB-9644-9A20-14AD3AF2E9C3%7dtf10002087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FF30AD-A377-A34F-81BE-792DDC85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{11722A48-47DB-9644-9A20-14AD3AF2E9C3}tf10002087.dotx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Fabian Kippenberg</cp:lastModifiedBy>
  <cp:revision>3</cp:revision>
  <dcterms:created xsi:type="dcterms:W3CDTF">2022-11-21T10:14:00Z</dcterms:created>
  <dcterms:modified xsi:type="dcterms:W3CDTF">2022-11-22T07:50:00Z</dcterms:modified>
</cp:coreProperties>
</file>